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0B754" w14:textId="77777777" w:rsidR="001716B1" w:rsidRDefault="001716B1">
      <w:pPr>
        <w:pStyle w:val="Titre"/>
        <w:rPr>
          <w:sz w:val="36"/>
        </w:rPr>
      </w:pPr>
      <w:r w:rsidRPr="001716B1">
        <w:rPr>
          <w:rFonts w:ascii="Arial" w:hAnsi="Arial" w:cs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D87087" wp14:editId="1561A9D6">
                <wp:simplePos x="0" y="0"/>
                <wp:positionH relativeFrom="column">
                  <wp:posOffset>-292735</wp:posOffset>
                </wp:positionH>
                <wp:positionV relativeFrom="paragraph">
                  <wp:posOffset>-192405</wp:posOffset>
                </wp:positionV>
                <wp:extent cx="1485900" cy="1403985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FA96C8" w14:textId="47BC455C" w:rsidR="001716B1" w:rsidRDefault="00D244C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BDBAB5" wp14:editId="009A7FF2">
                                  <wp:extent cx="1294130" cy="843627"/>
                                  <wp:effectExtent l="0" t="0" r="1270" b="0"/>
                                  <wp:docPr id="4" name="Imag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es_energies.jpg"/>
                                          <pic:cNvPicPr/>
                                        </pic:nvPicPr>
                                        <pic:blipFill rotWithShape="1"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94130" cy="8436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D8708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3.05pt;margin-top:-15.15pt;width:117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" stroked="f">
                <v:textbox style="mso-fit-shape-to-text:t">
                  <w:txbxContent>
                    <w:p w14:paraId="59FA96C8" w14:textId="47BC455C" w:rsidR="001716B1" w:rsidRDefault="00D244C1">
                      <w:r>
                        <w:rPr>
                          <w:noProof/>
                        </w:rPr>
                        <w:drawing>
                          <wp:inline distT="0" distB="0" distL="0" distR="0" wp14:anchorId="1CBDBAB5" wp14:editId="009A7FF2">
                            <wp:extent cx="1294130" cy="843627"/>
                            <wp:effectExtent l="0" t="0" r="1270" b="0"/>
                            <wp:docPr id="4" name="Imag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es_energies.jpg"/>
                                    <pic:cNvPicPr/>
                                  </pic:nvPicPr>
                                  <pic:blipFill rotWithShape="1">
                                    <a:blip r:embed="rId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294130" cy="84362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716B1">
        <w:rPr>
          <w:rFonts w:ascii="Arial" w:hAnsi="Arial" w:cs="Arial"/>
          <w:noProof/>
          <w:sz w:val="3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EBD3275" wp14:editId="1B45A9CB">
                <wp:simplePos x="0" y="0"/>
                <wp:positionH relativeFrom="column">
                  <wp:posOffset>1194435</wp:posOffset>
                </wp:positionH>
                <wp:positionV relativeFrom="paragraph">
                  <wp:posOffset>35560</wp:posOffset>
                </wp:positionV>
                <wp:extent cx="5086350" cy="1403985"/>
                <wp:effectExtent l="0" t="0" r="0" b="8890"/>
                <wp:wrapNone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553572" w14:textId="51CDB8DC" w:rsidR="001716B1" w:rsidRPr="00AB743A" w:rsidRDefault="001716B1" w:rsidP="001716B1">
                            <w:pPr>
                              <w:pStyle w:val="Titre"/>
                              <w:rPr>
                                <w:rFonts w:ascii="Arial" w:hAnsi="Arial" w:cs="Arial"/>
                                <w:sz w:val="36"/>
                              </w:rPr>
                            </w:pPr>
                            <w:r w:rsidRPr="00AB743A">
                              <w:rPr>
                                <w:rFonts w:ascii="Arial" w:hAnsi="Arial" w:cs="Arial"/>
                                <w:sz w:val="36"/>
                              </w:rPr>
                              <w:t>DECLARATION DE GROUPEMENT MOMENTANE D’ENTREPRISES</w:t>
                            </w:r>
                          </w:p>
                          <w:p w14:paraId="33F0496E" w14:textId="77777777" w:rsidR="001716B1" w:rsidRDefault="001716B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EBD3275" id="_x0000_s1027" type="#_x0000_t202" style="position:absolute;left:0;text-align:left;margin-left:94.05pt;margin-top:2.8pt;width:400.5pt;height:110.5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" stroked="f">
                <v:textbox style="mso-fit-shape-to-text:t">
                  <w:txbxContent>
                    <w:p w14:paraId="64553572" w14:textId="51CDB8DC" w:rsidR="001716B1" w:rsidRPr="00AB743A" w:rsidRDefault="001716B1" w:rsidP="001716B1">
                      <w:pPr>
                        <w:pStyle w:val="Titre"/>
                        <w:rPr>
                          <w:rFonts w:ascii="Arial" w:hAnsi="Arial" w:cs="Arial"/>
                          <w:sz w:val="36"/>
                        </w:rPr>
                      </w:pPr>
                      <w:r w:rsidRPr="00AB743A">
                        <w:rPr>
                          <w:rFonts w:ascii="Arial" w:hAnsi="Arial" w:cs="Arial"/>
                          <w:sz w:val="36"/>
                        </w:rPr>
                        <w:t>DECLARATION DE GROUPEMENT MOMENTANE D’ENTREPRISES</w:t>
                      </w:r>
                    </w:p>
                    <w:p w14:paraId="33F0496E" w14:textId="77777777" w:rsidR="001716B1" w:rsidRDefault="001716B1"/>
                  </w:txbxContent>
                </v:textbox>
              </v:shape>
            </w:pict>
          </mc:Fallback>
        </mc:AlternateContent>
      </w:r>
    </w:p>
    <w:p w14:paraId="6FC5C703" w14:textId="77777777" w:rsidR="001716B1" w:rsidRDefault="001716B1">
      <w:pPr>
        <w:pStyle w:val="Titre"/>
        <w:rPr>
          <w:sz w:val="36"/>
        </w:rPr>
      </w:pPr>
    </w:p>
    <w:p w14:paraId="1170B275" w14:textId="77777777" w:rsidR="0050041C" w:rsidRDefault="0050041C">
      <w:pPr>
        <w:pStyle w:val="Titre"/>
        <w:rPr>
          <w:sz w:val="36"/>
        </w:rPr>
      </w:pPr>
    </w:p>
    <w:p w14:paraId="2B7AE96E" w14:textId="77777777" w:rsidR="0050041C" w:rsidRPr="00AB743A" w:rsidRDefault="0050041C"/>
    <w:p w14:paraId="2559D9E9" w14:textId="77777777" w:rsidR="00C72DF7" w:rsidRDefault="00C86690" w:rsidP="00C72DF7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</w:pPr>
      <w:r>
        <w:t>Pour</w:t>
      </w:r>
      <w:r w:rsidR="00AB743A">
        <w:t xml:space="preserve"> la réalisation de :</w:t>
      </w:r>
    </w:p>
    <w:p w14:paraId="030974EC" w14:textId="77777777" w:rsidR="0050041C" w:rsidRDefault="0050041C" w:rsidP="000D4B2A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jc w:val="center"/>
        <w:rPr>
          <w:i/>
        </w:rPr>
      </w:pPr>
    </w:p>
    <w:p w14:paraId="66436D28" w14:textId="77777777" w:rsidR="00AB743A" w:rsidRDefault="00AB743A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43BF8F0B" w14:textId="77777777" w:rsidR="0050041C" w:rsidRDefault="0050041C">
      <w:pPr>
        <w:pBdr>
          <w:top w:val="single" w:sz="12" w:space="0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26DF67F9" w14:textId="77777777" w:rsidR="0050041C" w:rsidRDefault="0050041C">
      <w:pPr>
        <w:rPr>
          <w:b/>
        </w:rPr>
      </w:pPr>
    </w:p>
    <w:p w14:paraId="63A4802A" w14:textId="77777777" w:rsidR="00416896" w:rsidRDefault="00416896" w:rsidP="00A30B3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38D5BAC0" w14:textId="5C39B2FA" w:rsidR="0050041C" w:rsidRDefault="0050041C" w:rsidP="00A30B3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  <w:r>
        <w:rPr>
          <w:i/>
        </w:rPr>
        <w:t xml:space="preserve">Les entreprises soussignées, après avoir pris connaissance </w:t>
      </w:r>
      <w:r w:rsidR="00416896">
        <w:rPr>
          <w:i/>
        </w:rPr>
        <w:t xml:space="preserve">de toutes les pièces du marché, </w:t>
      </w:r>
      <w:r>
        <w:rPr>
          <w:i/>
        </w:rPr>
        <w:t xml:space="preserve">déclarent avoir constitué un groupement momentané d'entreprises </w:t>
      </w:r>
      <w:r w:rsidR="00F42616">
        <w:rPr>
          <w:i/>
        </w:rPr>
        <w:t>en</w:t>
      </w:r>
      <w:r>
        <w:rPr>
          <w:i/>
        </w:rPr>
        <w:t xml:space="preserve"> vue de la réalisation des</w:t>
      </w:r>
      <w:r w:rsidR="00460E3F">
        <w:rPr>
          <w:i/>
        </w:rPr>
        <w:t xml:space="preserve"> prestations</w:t>
      </w:r>
      <w:r>
        <w:rPr>
          <w:i/>
        </w:rPr>
        <w:t xml:space="preserve"> désigné</w:t>
      </w:r>
      <w:r w:rsidR="00460E3F">
        <w:rPr>
          <w:i/>
        </w:rPr>
        <w:t>e</w:t>
      </w:r>
      <w:r>
        <w:rPr>
          <w:i/>
        </w:rPr>
        <w:t>s ci-dessus</w:t>
      </w:r>
      <w:r w:rsidR="00A30B3C">
        <w:rPr>
          <w:i/>
        </w:rPr>
        <w:t xml:space="preserve"> et</w:t>
      </w:r>
      <w:r>
        <w:rPr>
          <w:i/>
        </w:rPr>
        <w:t xml:space="preserve"> donnent mandat à l'entreprise :</w:t>
      </w:r>
    </w:p>
    <w:p w14:paraId="7A6A3C60" w14:textId="77777777" w:rsidR="00416896" w:rsidRDefault="00416896" w:rsidP="00A30B3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589B2CE7" w14:textId="77777777" w:rsidR="0050041C" w:rsidRDefault="0050041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541687D6" w14:textId="77777777" w:rsidR="0050041C" w:rsidRDefault="0050041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shd w:val="pct10" w:color="auto" w:fill="auto"/>
        <w:rPr>
          <w:i/>
        </w:rPr>
      </w:pPr>
    </w:p>
    <w:p w14:paraId="7F66087C" w14:textId="77777777" w:rsidR="00416896" w:rsidRDefault="004168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086084E5" w14:textId="7CCFC68E" w:rsidR="0050041C" w:rsidRDefault="00E1008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  <w:r>
        <w:rPr>
          <w:i/>
        </w:rPr>
        <w:t>Pour</w:t>
      </w:r>
      <w:r w:rsidR="0050041C">
        <w:rPr>
          <w:i/>
        </w:rPr>
        <w:t xml:space="preserve"> passer les actes relatifs à l'exécution du marché et assurer toutes les relations avec </w:t>
      </w:r>
      <w:r w:rsidR="00FC3442">
        <w:rPr>
          <w:i/>
        </w:rPr>
        <w:t>ES Energies.</w:t>
      </w:r>
    </w:p>
    <w:p w14:paraId="79D704CD" w14:textId="77777777" w:rsidR="00416896" w:rsidRDefault="00416896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521DBBD4" w14:textId="7CEB7461" w:rsidR="002428EE" w:rsidRDefault="002428EE" w:rsidP="002428EE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  <w:r>
        <w:rPr>
          <w:i/>
        </w:rPr>
        <w:t xml:space="preserve">Chacune des entreprises est responsable non seulement de l’exécution de </w:t>
      </w:r>
      <w:r w:rsidR="00E10086">
        <w:rPr>
          <w:i/>
        </w:rPr>
        <w:t>son lot</w:t>
      </w:r>
      <w:r>
        <w:rPr>
          <w:i/>
        </w:rPr>
        <w:t>, s’il en est défini un, mais aussi de l’exécution de la totalité du marché.</w:t>
      </w:r>
    </w:p>
    <w:p w14:paraId="48E034D8" w14:textId="4A014154" w:rsidR="0050041C" w:rsidRDefault="0050041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5C580C6C" w14:textId="77777777" w:rsidR="009F0AC1" w:rsidRDefault="009F0AC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i/>
        </w:rPr>
      </w:pPr>
    </w:p>
    <w:p w14:paraId="38E16FCA" w14:textId="77777777" w:rsidR="009F0AC1" w:rsidRDefault="009F0AC1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5" w:color="auto"/>
        </w:pBdr>
        <w:rPr>
          <w:b/>
          <w:i/>
        </w:rPr>
      </w:pPr>
    </w:p>
    <w:p w14:paraId="3B8A6915" w14:textId="77777777" w:rsidR="0050041C" w:rsidRDefault="0050041C">
      <w:pPr>
        <w:rPr>
          <w:b/>
        </w:rPr>
      </w:pPr>
    </w:p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2"/>
        <w:gridCol w:w="4819"/>
      </w:tblGrid>
      <w:tr w:rsidR="0050041C" w14:paraId="0349DB38" w14:textId="77777777" w:rsidTr="00416896">
        <w:trPr>
          <w:cantSplit/>
        </w:trPr>
        <w:tc>
          <w:tcPr>
            <w:tcW w:w="503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7EE1628" w14:textId="77777777" w:rsidR="0050041C" w:rsidRDefault="0050041C">
            <w:pPr>
              <w:jc w:val="center"/>
              <w:rPr>
                <w:b/>
              </w:rPr>
            </w:pPr>
            <w:r>
              <w:rPr>
                <w:b/>
              </w:rPr>
              <w:t>Désignation, adresse des entreprises, y compris le mandataire</w:t>
            </w:r>
          </w:p>
        </w:tc>
        <w:tc>
          <w:tcPr>
            <w:tcW w:w="481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D4D9F8" w14:textId="77777777" w:rsidR="003740F8" w:rsidRDefault="003740F8" w:rsidP="003740F8">
            <w:pPr>
              <w:jc w:val="center"/>
              <w:rPr>
                <w:b/>
              </w:rPr>
            </w:pPr>
            <w:r>
              <w:rPr>
                <w:b/>
              </w:rPr>
              <w:t xml:space="preserve">Date, Nom et qualité du signataire, </w:t>
            </w:r>
          </w:p>
          <w:p w14:paraId="67BAC5F9" w14:textId="77777777" w:rsidR="0050041C" w:rsidRDefault="0050041C">
            <w:pPr>
              <w:jc w:val="center"/>
              <w:rPr>
                <w:b/>
              </w:rPr>
            </w:pPr>
          </w:p>
        </w:tc>
      </w:tr>
      <w:tr w:rsidR="0050041C" w14:paraId="5CDF9CC9" w14:textId="77777777" w:rsidTr="00416896">
        <w:trPr>
          <w:cantSplit/>
          <w:trHeight w:val="3187"/>
        </w:trPr>
        <w:tc>
          <w:tcPr>
            <w:tcW w:w="503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36BAD30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4DFECF9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D92D177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47AA73C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06E7CF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9BC02B8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CC1062B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416515F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73C9ABA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B08BD04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9482E6D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129DBB3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DDE1C2C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0CEB9C08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5CD87E4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78E31D60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3BEAED20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3E97CB34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605B56EA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2B2244B9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CB32E6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107B394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F811B44" w14:textId="77777777" w:rsidR="0050041C" w:rsidRDefault="0050041C">
            <w:pPr>
              <w:shd w:val="pct10" w:color="auto" w:fill="auto"/>
              <w:rPr>
                <w:b/>
              </w:rPr>
            </w:pPr>
          </w:p>
        </w:tc>
        <w:tc>
          <w:tcPr>
            <w:tcW w:w="481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6FFEC2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3125B2B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22406EC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CE62FA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5BE89A2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9B2EAA3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FE04070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7914DEA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30ADAD7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11E391B5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259956F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21C6A482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5CA1D941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8187E23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6EABD14A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088F626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3157E9CB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14B0F05C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6301A434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105543A" w14:textId="77777777" w:rsidR="00E86D73" w:rsidRDefault="00E86D73">
            <w:pPr>
              <w:shd w:val="pct10" w:color="auto" w:fill="auto"/>
              <w:rPr>
                <w:b/>
              </w:rPr>
            </w:pPr>
          </w:p>
          <w:p w14:paraId="547D2024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5F46F492" w14:textId="77777777" w:rsidR="0050041C" w:rsidRDefault="0050041C">
            <w:pPr>
              <w:shd w:val="pct10" w:color="auto" w:fill="auto"/>
              <w:rPr>
                <w:b/>
              </w:rPr>
            </w:pPr>
          </w:p>
          <w:p w14:paraId="402169AB" w14:textId="77777777" w:rsidR="0050041C" w:rsidRDefault="0050041C">
            <w:pPr>
              <w:shd w:val="pct10" w:color="auto" w:fill="auto"/>
              <w:rPr>
                <w:b/>
              </w:rPr>
            </w:pPr>
          </w:p>
        </w:tc>
      </w:tr>
    </w:tbl>
    <w:p w14:paraId="098EB8CB" w14:textId="77777777" w:rsidR="00715AC8" w:rsidRDefault="00715AC8" w:rsidP="00715AC8">
      <w:pPr>
        <w:jc w:val="center"/>
        <w:rPr>
          <w:b/>
        </w:rPr>
      </w:pPr>
    </w:p>
    <w:p w14:paraId="4353FB31" w14:textId="58A83CAC" w:rsidR="0050041C" w:rsidRPr="00E86D73" w:rsidRDefault="00E86D73">
      <w:pPr>
        <w:rPr>
          <w:i/>
        </w:rPr>
      </w:pPr>
      <w:r w:rsidRPr="00E86D73">
        <w:rPr>
          <w:i/>
        </w:rPr>
        <w:t>Joind</w:t>
      </w:r>
      <w:r>
        <w:rPr>
          <w:i/>
        </w:rPr>
        <w:t>re un RIB pour tout nouveau gr</w:t>
      </w:r>
      <w:r w:rsidRPr="00E86D73">
        <w:rPr>
          <w:i/>
        </w:rPr>
        <w:t xml:space="preserve">oupement n’ayant jamais été enregistré </w:t>
      </w:r>
      <w:r w:rsidR="00ED65C1">
        <w:rPr>
          <w:i/>
        </w:rPr>
        <w:t>au groupe</w:t>
      </w:r>
      <w:r w:rsidRPr="00E86D73">
        <w:rPr>
          <w:i/>
        </w:rPr>
        <w:t xml:space="preserve"> </w:t>
      </w:r>
      <w:r w:rsidR="00C71174">
        <w:rPr>
          <w:i/>
        </w:rPr>
        <w:t>Electricité De Strasbourg.</w:t>
      </w:r>
    </w:p>
    <w:sectPr w:rsidR="0050041C" w:rsidRPr="00E86D73">
      <w:footerReference w:type="default" r:id="rId11"/>
      <w:pgSz w:w="11906" w:h="16838" w:code="9"/>
      <w:pgMar w:top="851" w:right="1134" w:bottom="851" w:left="1134" w:header="720" w:footer="42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377CB" w14:textId="77777777" w:rsidR="00992104" w:rsidRDefault="00992104">
      <w:r>
        <w:separator/>
      </w:r>
    </w:p>
  </w:endnote>
  <w:endnote w:type="continuationSeparator" w:id="0">
    <w:p w14:paraId="1CCA87F5" w14:textId="77777777" w:rsidR="00992104" w:rsidRDefault="00992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812"/>
      <w:gridCol w:w="2835"/>
      <w:gridCol w:w="1134"/>
    </w:tblGrid>
    <w:tr w:rsidR="0069290D" w14:paraId="56918E95" w14:textId="77777777">
      <w:trPr>
        <w:jc w:val="center"/>
      </w:trPr>
      <w:tc>
        <w:tcPr>
          <w:tcW w:w="5812" w:type="dxa"/>
          <w:vAlign w:val="center"/>
        </w:tcPr>
        <w:p w14:paraId="389D027B" w14:textId="77777777" w:rsidR="0069290D" w:rsidRDefault="0069290D">
          <w:pPr>
            <w:pStyle w:val="Pieddepage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Codification du document : FOR-8</w:t>
          </w:r>
        </w:p>
      </w:tc>
      <w:tc>
        <w:tcPr>
          <w:tcW w:w="2835" w:type="dxa"/>
          <w:vAlign w:val="center"/>
        </w:tcPr>
        <w:p w14:paraId="7A750657" w14:textId="77777777" w:rsidR="0069290D" w:rsidRDefault="0069290D">
          <w:pPr>
            <w:pStyle w:val="Pieddepage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>Date de mise à jour : 02.10.2006</w:t>
          </w:r>
        </w:p>
      </w:tc>
      <w:tc>
        <w:tcPr>
          <w:tcW w:w="1134" w:type="dxa"/>
          <w:vAlign w:val="center"/>
        </w:tcPr>
        <w:p w14:paraId="768139C1" w14:textId="77777777" w:rsidR="0069290D" w:rsidRDefault="0069290D">
          <w:pPr>
            <w:pStyle w:val="Pieddepage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Page : </w:t>
          </w:r>
          <w:r>
            <w:rPr>
              <w:rStyle w:val="Numrodepage"/>
              <w:rFonts w:ascii="Times New Roman" w:hAnsi="Times New Roman"/>
              <w:sz w:val="16"/>
            </w:rPr>
            <w:fldChar w:fldCharType="begin"/>
          </w:r>
          <w:r>
            <w:rPr>
              <w:rStyle w:val="Numrodepage"/>
              <w:rFonts w:ascii="Times New Roman" w:hAnsi="Times New Roman"/>
              <w:sz w:val="16"/>
            </w:rPr>
            <w:instrText xml:space="preserve"> PAGE </w:instrText>
          </w:r>
          <w:r>
            <w:rPr>
              <w:rStyle w:val="Numrodepage"/>
              <w:rFonts w:ascii="Times New Roman" w:hAnsi="Times New Roman"/>
              <w:sz w:val="16"/>
            </w:rPr>
            <w:fldChar w:fldCharType="separate"/>
          </w:r>
          <w:r w:rsidR="001716B1">
            <w:rPr>
              <w:rStyle w:val="Numrodepage"/>
              <w:rFonts w:ascii="Times New Roman" w:hAnsi="Times New Roman"/>
              <w:noProof/>
              <w:sz w:val="16"/>
            </w:rPr>
            <w:t>1</w:t>
          </w:r>
          <w:r>
            <w:rPr>
              <w:rStyle w:val="Numrodepage"/>
              <w:rFonts w:ascii="Times New Roman" w:hAnsi="Times New Roman"/>
              <w:sz w:val="16"/>
            </w:rPr>
            <w:fldChar w:fldCharType="end"/>
          </w:r>
          <w:r>
            <w:rPr>
              <w:rStyle w:val="Numrodepage"/>
              <w:rFonts w:ascii="Times New Roman" w:hAnsi="Times New Roman"/>
              <w:sz w:val="16"/>
            </w:rPr>
            <w:t>/1</w:t>
          </w:r>
        </w:p>
      </w:tc>
    </w:tr>
  </w:tbl>
  <w:p w14:paraId="2917D281" w14:textId="77777777" w:rsidR="0069290D" w:rsidRDefault="0069290D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790D8" w14:textId="77777777" w:rsidR="00992104" w:rsidRDefault="00992104">
      <w:r>
        <w:separator/>
      </w:r>
    </w:p>
  </w:footnote>
  <w:footnote w:type="continuationSeparator" w:id="0">
    <w:p w14:paraId="499EFC9A" w14:textId="77777777" w:rsidR="00992104" w:rsidRDefault="00992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899317A"/>
    <w:multiLevelType w:val="singleLevel"/>
    <w:tmpl w:val="EFE4B7BC"/>
    <w:lvl w:ilvl="0">
      <w:start w:val="1"/>
      <w:numFmt w:val="bullet"/>
      <w:pStyle w:val="Puces"/>
      <w:lvlText w:val=""/>
      <w:lvlJc w:val="left"/>
      <w:pPr>
        <w:tabs>
          <w:tab w:val="num" w:pos="927"/>
        </w:tabs>
        <w:ind w:left="567" w:firstLine="0"/>
      </w:pPr>
      <w:rPr>
        <w:rFonts w:ascii="Symbol" w:hAnsi="Symbol" w:hint="default"/>
      </w:rPr>
    </w:lvl>
  </w:abstractNum>
  <w:abstractNum w:abstractNumId="2" w15:restartNumberingAfterBreak="0">
    <w:nsid w:val="5E5C28E6"/>
    <w:multiLevelType w:val="multilevel"/>
    <w:tmpl w:val="97A87A6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802C43"/>
    <w:multiLevelType w:val="multilevel"/>
    <w:tmpl w:val="21087E6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70291976">
    <w:abstractNumId w:val="1"/>
  </w:num>
  <w:num w:numId="2" w16cid:durableId="411197859">
    <w:abstractNumId w:val="3"/>
  </w:num>
  <w:num w:numId="3" w16cid:durableId="1974871365">
    <w:abstractNumId w:val="2"/>
  </w:num>
  <w:num w:numId="4" w16cid:durableId="137299725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03C"/>
    <w:rsid w:val="000767BF"/>
    <w:rsid w:val="000B29A2"/>
    <w:rsid w:val="000D4B2A"/>
    <w:rsid w:val="001424A4"/>
    <w:rsid w:val="001716B1"/>
    <w:rsid w:val="002428EE"/>
    <w:rsid w:val="002A65C1"/>
    <w:rsid w:val="003202D5"/>
    <w:rsid w:val="00362A5C"/>
    <w:rsid w:val="003658F1"/>
    <w:rsid w:val="003740F8"/>
    <w:rsid w:val="0037608B"/>
    <w:rsid w:val="00416896"/>
    <w:rsid w:val="00460E3F"/>
    <w:rsid w:val="00464592"/>
    <w:rsid w:val="004C354A"/>
    <w:rsid w:val="004E4BAB"/>
    <w:rsid w:val="0050041C"/>
    <w:rsid w:val="005020C5"/>
    <w:rsid w:val="005349B7"/>
    <w:rsid w:val="00655821"/>
    <w:rsid w:val="00675D33"/>
    <w:rsid w:val="0069290D"/>
    <w:rsid w:val="00697DF1"/>
    <w:rsid w:val="00715AC8"/>
    <w:rsid w:val="007A03FF"/>
    <w:rsid w:val="008531FB"/>
    <w:rsid w:val="00857B19"/>
    <w:rsid w:val="0090778D"/>
    <w:rsid w:val="0091503C"/>
    <w:rsid w:val="00992104"/>
    <w:rsid w:val="009D2781"/>
    <w:rsid w:val="009F0AC1"/>
    <w:rsid w:val="00A30B3C"/>
    <w:rsid w:val="00A80B39"/>
    <w:rsid w:val="00A92B6B"/>
    <w:rsid w:val="00AB743A"/>
    <w:rsid w:val="00B27D59"/>
    <w:rsid w:val="00BD1DE1"/>
    <w:rsid w:val="00BF2283"/>
    <w:rsid w:val="00BF53BA"/>
    <w:rsid w:val="00C71174"/>
    <w:rsid w:val="00C72DF7"/>
    <w:rsid w:val="00C86690"/>
    <w:rsid w:val="00CA2F7F"/>
    <w:rsid w:val="00CC34D0"/>
    <w:rsid w:val="00CF41ED"/>
    <w:rsid w:val="00D244C1"/>
    <w:rsid w:val="00DB44C6"/>
    <w:rsid w:val="00DD51C2"/>
    <w:rsid w:val="00DE1238"/>
    <w:rsid w:val="00DF64BF"/>
    <w:rsid w:val="00E10086"/>
    <w:rsid w:val="00E331A6"/>
    <w:rsid w:val="00E86D73"/>
    <w:rsid w:val="00EB39F4"/>
    <w:rsid w:val="00ED65C1"/>
    <w:rsid w:val="00F40B64"/>
    <w:rsid w:val="00F42616"/>
    <w:rsid w:val="00F735C2"/>
    <w:rsid w:val="00F73A2C"/>
    <w:rsid w:val="00FC3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7DC27E"/>
  <w15:docId w15:val="{7397E5C1-F202-4091-9465-22226BAD7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rFonts w:ascii="Arial" w:hAnsi="Arial" w:cs="Arial"/>
    </w:rPr>
  </w:style>
  <w:style w:type="paragraph" w:styleId="Titre1">
    <w:name w:val="heading 1"/>
    <w:basedOn w:val="Normal"/>
    <w:next w:val="Normal"/>
    <w:qFormat/>
    <w:pPr>
      <w:keepNext/>
      <w:spacing w:before="120" w:after="120"/>
      <w:outlineLvl w:val="0"/>
    </w:pPr>
    <w:rPr>
      <w:rFonts w:ascii="Arial Gras" w:hAnsi="Arial Gras"/>
      <w:b/>
      <w:bCs/>
      <w:caps/>
      <w:kern w:val="28"/>
    </w:rPr>
  </w:style>
  <w:style w:type="paragraph" w:styleId="Titre2">
    <w:name w:val="heading 2"/>
    <w:basedOn w:val="Normal"/>
    <w:next w:val="Normal"/>
    <w:qFormat/>
    <w:pPr>
      <w:keepNext/>
      <w:ind w:firstLine="284"/>
      <w:outlineLvl w:val="1"/>
    </w:pPr>
    <w:rPr>
      <w:rFonts w:ascii="Arial Gras" w:hAnsi="Arial Gras"/>
      <w:b/>
      <w:bCs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3"/>
      </w:numPr>
      <w:spacing w:before="60" w:after="60"/>
      <w:outlineLvl w:val="2"/>
    </w:pPr>
    <w:rPr>
      <w:rFonts w:ascii="Times New Roman" w:hAnsi="Times New Roman" w:cs="Times New Roman"/>
      <w:b/>
      <w:bCs/>
      <w:sz w:val="24"/>
      <w:szCs w:val="24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Puces">
    <w:name w:val="Puces"/>
    <w:basedOn w:val="Normal"/>
    <w:pPr>
      <w:numPr>
        <w:numId w:val="1"/>
      </w:numPr>
      <w:spacing w:before="60" w:after="60"/>
    </w:pPr>
    <w:rPr>
      <w:rFonts w:ascii="Times New Roman" w:hAnsi="Times New Roman" w:cs="Times New Roman"/>
      <w:sz w:val="24"/>
      <w:szCs w:val="24"/>
    </w:rPr>
  </w:style>
  <w:style w:type="paragraph" w:styleId="Titre">
    <w:name w:val="Title"/>
    <w:basedOn w:val="Normal"/>
    <w:qFormat/>
    <w:pPr>
      <w:spacing w:before="60" w:after="60"/>
      <w:jc w:val="center"/>
    </w:pPr>
    <w:rPr>
      <w:rFonts w:ascii="Times New Roman" w:hAnsi="Times New Roman" w:cs="Times New Roman"/>
      <w:b/>
      <w:bCs/>
      <w:caps/>
      <w:sz w:val="32"/>
      <w:szCs w:val="32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1716B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1716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Mod&#232;les\Qualit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9e28db9-c95e-4418-b623-42ab47abb272" xsi:nil="true"/>
    <m22a663f13954061801b1245fefe092e xmlns="29e28db9-c95e-4418-b623-42ab47abb272">
      <Terms xmlns="http://schemas.microsoft.com/office/infopath/2007/PartnerControls"/>
    </m22a663f13954061801b1245fefe092e>
    <lcf76f155ced4ddcb4097134ff3c332f xmlns="68656e98-f68d-4c52-a829-33a58d721fd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697C53BAD464CA674C6A984D38B9F" ma:contentTypeVersion="19" ma:contentTypeDescription="Crée un document." ma:contentTypeScope="" ma:versionID="217ba2af88ac14d81ccdca08e8767d4f">
  <xsd:schema xmlns:xsd="http://www.w3.org/2001/XMLSchema" xmlns:xs="http://www.w3.org/2001/XMLSchema" xmlns:p="http://schemas.microsoft.com/office/2006/metadata/properties" xmlns:ns2="68656e98-f68d-4c52-a829-33a58d721fd4" xmlns:ns3="29e28db9-c95e-4418-b623-42ab47abb272" targetNamespace="http://schemas.microsoft.com/office/2006/metadata/properties" ma:root="true" ma:fieldsID="1427d8d43419805f2b25e8a9e623a114" ns2:_="" ns3:_="">
    <xsd:import namespace="68656e98-f68d-4c52-a829-33a58d721fd4"/>
    <xsd:import namespace="29e28db9-c95e-4418-b623-42ab47abb2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m22a663f13954061801b1245fefe092e" minOccurs="0"/>
                <xsd:element ref="ns3:TaxCatchAll" minOccurs="0"/>
                <xsd:element ref="ns2:lcf76f155ced4ddcb4097134ff3c332f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656e98-f68d-4c52-a829-33a58d721f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ddf61052-6dc6-4d7b-accc-51f432642f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e28db9-c95e-4418-b623-42ab47abb2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m22a663f13954061801b1245fefe092e" ma:index="19" nillable="true" ma:taxonomy="true" ma:internalName="m22a663f13954061801b1245fefe092e" ma:taxonomyFieldName="ES_Ambition" ma:displayName="Ambition" ma:fieldId="{622a663f-1395-4061-801b-1245fefe092e}" ma:sspId="ddf61052-6dc6-4d7b-accc-51f432642fd6" ma:termSetId="5d7a2589-81e0-4922-a96c-18089945d3c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0" nillable="true" ma:displayName="Taxonomy Catch All Column" ma:hidden="true" ma:list="{57f35cef-9d9b-4d24-a58d-8a37d41097fb}" ma:internalName="TaxCatchAll" ma:showField="CatchAllData" ma:web="29e28db9-c95e-4418-b623-42ab47abb2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9006D0-B5B2-488F-BD6B-A3F0B4699E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ED9D20-9262-498B-ABD9-E85285FEE1FA}">
  <ds:schemaRefs>
    <ds:schemaRef ds:uri="http://schemas.microsoft.com/office/2006/metadata/properties"/>
    <ds:schemaRef ds:uri="http://schemas.microsoft.com/office/infopath/2007/PartnerControls"/>
    <ds:schemaRef ds:uri="29e28db9-c95e-4418-b623-42ab47abb272"/>
    <ds:schemaRef ds:uri="68656e98-f68d-4c52-a829-33a58d721fd4"/>
  </ds:schemaRefs>
</ds:datastoreItem>
</file>

<file path=customXml/itemProps3.xml><?xml version="1.0" encoding="utf-8"?>
<ds:datastoreItem xmlns:ds="http://schemas.openxmlformats.org/officeDocument/2006/customXml" ds:itemID="{F9271B09-49E9-427F-B123-252DBDDF01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656e98-f68d-4c52-a829-33a58d721fd4"/>
    <ds:schemaRef ds:uri="29e28db9-c95e-4418-b623-42ab47abb2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a63f045-6bf5-4f0a-a709-957587081752}" enabled="1" method="Standard" siteId="{fdac8d05-9fa0-488e-a494-45dce2933e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Qualité.dot</Template>
  <TotalTime>19</TotalTime>
  <Pages>1</Pages>
  <Words>113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Titre du document</vt:lpstr>
    </vt:vector>
  </TitlesOfParts>
  <Company>Electricite de Strasbourg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Titre du document</dc:title>
  <dc:creator>X</dc:creator>
  <cp:lastModifiedBy>GEORGES Laurine</cp:lastModifiedBy>
  <cp:revision>14</cp:revision>
  <cp:lastPrinted>2006-08-18T09:52:00Z</cp:lastPrinted>
  <dcterms:created xsi:type="dcterms:W3CDTF">2020-05-13T19:47:00Z</dcterms:created>
  <dcterms:modified xsi:type="dcterms:W3CDTF">2026-05-18T11:34:00Z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_Ambition">
    <vt:lpwstr/>
  </property>
  <property fmtid="{D5CDD505-2E9C-101B-9397-08002B2CF9AE}" pid="3" name="MediaServiceImageTags">
    <vt:lpwstr/>
  </property>
  <property fmtid="{D5CDD505-2E9C-101B-9397-08002B2CF9AE}" pid="4" name="ContentTypeId">
    <vt:lpwstr>0x010100844697C53BAD464CA674C6A984D38B9F</vt:lpwstr>
  </property>
</Properties>
</file>